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02A2" w:rsidRPr="00C929C7" w:rsidRDefault="000F02A2" w:rsidP="00C929C7">
      <w:pPr>
        <w:tabs>
          <w:tab w:val="left" w:pos="0"/>
        </w:tabs>
        <w:spacing w:line="240" w:lineRule="auto"/>
        <w:jc w:val="both"/>
        <w:rPr>
          <w:rFonts w:ascii="Flama Basic" w:hAnsi="Flama Basic" w:cs="Arial"/>
          <w:b/>
          <w:bCs/>
          <w:sz w:val="24"/>
        </w:rPr>
      </w:pPr>
    </w:p>
    <w:p w:rsidR="00C929C7" w:rsidRPr="0004288B" w:rsidRDefault="00E37D4A" w:rsidP="00E37D4A">
      <w:pPr>
        <w:tabs>
          <w:tab w:val="left" w:pos="0"/>
        </w:tabs>
        <w:ind w:left="3600"/>
        <w:jc w:val="both"/>
        <w:rPr>
          <w:rFonts w:ascii="Times New Roman" w:hAnsi="Times New Roman" w:cs="Times New Roman"/>
          <w:sz w:val="24"/>
          <w:lang w:eastAsia="zh-CN"/>
        </w:rPr>
      </w:pPr>
      <w:r w:rsidRPr="0004288B">
        <w:rPr>
          <w:rFonts w:ascii="Times New Roman" w:hAnsi="Times New Roman" w:cs="Times New Roman"/>
          <w:sz w:val="24"/>
        </w:rPr>
        <w:t xml:space="preserve">             N’D</w:t>
      </w:r>
      <w:r w:rsidRPr="0004288B">
        <w:rPr>
          <w:rFonts w:ascii="Times New Roman" w:hAnsi="Times New Roman" w:cs="Times New Roman"/>
          <w:sz w:val="24"/>
          <w:lang w:eastAsia="zh-CN"/>
        </w:rPr>
        <w:t xml:space="preserve">jamena, le </w:t>
      </w:r>
      <w:r w:rsidR="00B50E77">
        <w:rPr>
          <w:rFonts w:ascii="Times New Roman" w:hAnsi="Times New Roman" w:cs="Times New Roman"/>
          <w:sz w:val="24"/>
          <w:lang w:eastAsia="zh-CN"/>
        </w:rPr>
        <w:t>O7 décembre</w:t>
      </w:r>
      <w:r w:rsidRPr="0004288B">
        <w:rPr>
          <w:rFonts w:ascii="Times New Roman" w:hAnsi="Times New Roman" w:cs="Times New Roman"/>
          <w:sz w:val="24"/>
          <w:lang w:eastAsia="zh-CN"/>
        </w:rPr>
        <w:t xml:space="preserve"> 2023</w:t>
      </w:r>
    </w:p>
    <w:p w:rsidR="00E37D4A" w:rsidRPr="0004288B" w:rsidRDefault="00E37D4A" w:rsidP="00E37D4A">
      <w:pPr>
        <w:tabs>
          <w:tab w:val="left" w:pos="0"/>
        </w:tabs>
        <w:ind w:left="3600"/>
        <w:jc w:val="both"/>
        <w:rPr>
          <w:rFonts w:ascii="Times New Roman" w:hAnsi="Times New Roman" w:cs="Times New Roman"/>
          <w:sz w:val="24"/>
          <w:lang w:eastAsia="zh-CN"/>
        </w:rPr>
      </w:pPr>
    </w:p>
    <w:p w:rsidR="00C929C7" w:rsidRPr="0004288B" w:rsidRDefault="00C929C7" w:rsidP="003C3053">
      <w:pPr>
        <w:tabs>
          <w:tab w:val="left" w:pos="0"/>
        </w:tabs>
        <w:jc w:val="both"/>
        <w:rPr>
          <w:rFonts w:ascii="Times New Roman" w:hAnsi="Times New Roman" w:cs="Times New Roman"/>
          <w:sz w:val="24"/>
        </w:rPr>
      </w:pPr>
      <w:r w:rsidRPr="0004288B">
        <w:rPr>
          <w:rFonts w:ascii="Times New Roman" w:hAnsi="Times New Roman" w:cs="Times New Roman"/>
          <w:sz w:val="24"/>
        </w:rPr>
        <w:t>À L’ATTENTION DU DIRECTEUR GÉNÉRAL DE LA SOCIÉTÉ NATIONALE DE CIMENT</w:t>
      </w:r>
    </w:p>
    <w:p w:rsidR="00C929C7" w:rsidRPr="0004288B" w:rsidRDefault="00C929C7" w:rsidP="003C3053">
      <w:pPr>
        <w:tabs>
          <w:tab w:val="left" w:pos="0"/>
        </w:tabs>
        <w:jc w:val="both"/>
        <w:rPr>
          <w:rFonts w:ascii="Times New Roman" w:hAnsi="Times New Roman" w:cs="Times New Roman"/>
          <w:sz w:val="24"/>
        </w:rPr>
      </w:pPr>
    </w:p>
    <w:p w:rsidR="00C929C7" w:rsidRPr="0004288B" w:rsidRDefault="00C929C7" w:rsidP="003C3053">
      <w:pPr>
        <w:tabs>
          <w:tab w:val="left" w:pos="0"/>
        </w:tabs>
        <w:jc w:val="both"/>
        <w:rPr>
          <w:rFonts w:ascii="Times New Roman" w:hAnsi="Times New Roman" w:cs="Times New Roman"/>
          <w:sz w:val="24"/>
        </w:rPr>
      </w:pPr>
      <w:r w:rsidRPr="0004288B">
        <w:rPr>
          <w:rFonts w:ascii="Times New Roman" w:hAnsi="Times New Roman" w:cs="Times New Roman"/>
          <w:b/>
          <w:bCs/>
          <w:sz w:val="28"/>
          <w:szCs w:val="28"/>
          <w:u w:val="single"/>
        </w:rPr>
        <w:t>OBJET :</w:t>
      </w:r>
      <w:r w:rsidRPr="0004288B">
        <w:rPr>
          <w:rFonts w:ascii="Times New Roman" w:hAnsi="Times New Roman" w:cs="Times New Roman"/>
          <w:sz w:val="24"/>
        </w:rPr>
        <w:t xml:space="preserve"> LISTE DE PRESENCE </w:t>
      </w:r>
      <w:r w:rsidR="00E37D4A" w:rsidRPr="0004288B">
        <w:rPr>
          <w:rFonts w:ascii="Times New Roman" w:hAnsi="Times New Roman" w:cs="Times New Roman"/>
          <w:sz w:val="24"/>
        </w:rPr>
        <w:t>DU MOIS D</w:t>
      </w:r>
      <w:r w:rsidR="00B50E77">
        <w:rPr>
          <w:rFonts w:ascii="Times New Roman" w:hAnsi="Times New Roman" w:cs="Times New Roman"/>
          <w:sz w:val="24"/>
        </w:rPr>
        <w:t>ECEMBRE</w:t>
      </w:r>
      <w:r w:rsidR="0004288B" w:rsidRPr="0004288B">
        <w:rPr>
          <w:rFonts w:ascii="Times New Roman" w:hAnsi="Times New Roman" w:cs="Times New Roman"/>
          <w:sz w:val="24"/>
        </w:rPr>
        <w:t xml:space="preserve">/ </w:t>
      </w:r>
      <w:r w:rsidRPr="0004288B">
        <w:rPr>
          <w:rFonts w:ascii="Times New Roman" w:hAnsi="Times New Roman" w:cs="Times New Roman"/>
          <w:sz w:val="24"/>
        </w:rPr>
        <w:t xml:space="preserve">PERSONNELS DE DEPARTEMENT JURIDIQUE. </w:t>
      </w:r>
      <w:bookmarkStart w:id="0" w:name="_GoBack"/>
      <w:bookmarkEnd w:id="0"/>
    </w:p>
    <w:p w:rsidR="00C929C7" w:rsidRPr="0004288B" w:rsidRDefault="00C929C7" w:rsidP="003C3053">
      <w:pPr>
        <w:tabs>
          <w:tab w:val="left" w:pos="0"/>
        </w:tabs>
        <w:jc w:val="both"/>
        <w:rPr>
          <w:rFonts w:ascii="Times New Roman" w:hAnsi="Times New Roman" w:cs="Times New Roman"/>
          <w:sz w:val="24"/>
        </w:rPr>
      </w:pPr>
    </w:p>
    <w:p w:rsidR="0037381E" w:rsidRDefault="00E37D4A" w:rsidP="00E37D4A">
      <w:pPr>
        <w:pStyle w:val="Paragraphedeliste"/>
        <w:numPr>
          <w:ilvl w:val="0"/>
          <w:numId w:val="2"/>
        </w:numPr>
        <w:tabs>
          <w:tab w:val="left" w:pos="0"/>
        </w:tabs>
        <w:jc w:val="both"/>
        <w:rPr>
          <w:rFonts w:ascii="Times New Roman" w:hAnsi="Times New Roman" w:cs="Times New Roman"/>
          <w:b/>
          <w:bCs/>
          <w:sz w:val="24"/>
          <w:lang w:eastAsia="zh-CN"/>
        </w:rPr>
      </w:pPr>
      <w:r w:rsidRPr="0004288B">
        <w:rPr>
          <w:rFonts w:ascii="Times New Roman" w:hAnsi="Times New Roman" w:cs="Times New Roman"/>
          <w:b/>
          <w:bCs/>
          <w:sz w:val="24"/>
          <w:lang w:eastAsia="zh-CN"/>
        </w:rPr>
        <w:t>MAHAMAT SEGUE OUMAR</w:t>
      </w:r>
      <w:r w:rsidR="0004288B">
        <w:rPr>
          <w:rFonts w:ascii="Times New Roman" w:hAnsi="Times New Roman" w:cs="Times New Roman"/>
          <w:b/>
          <w:bCs/>
          <w:sz w:val="24"/>
          <w:lang w:eastAsia="zh-CN"/>
        </w:rPr>
        <w:t xml:space="preserve"> (</w:t>
      </w:r>
      <w:r w:rsidR="0004288B">
        <w:rPr>
          <w:rFonts w:ascii="Times New Roman" w:hAnsi="Times New Roman" w:cs="Times New Roman" w:hint="eastAsia"/>
          <w:b/>
          <w:bCs/>
          <w:sz w:val="24"/>
          <w:lang w:eastAsia="zh-CN"/>
        </w:rPr>
        <w:t>cons</w:t>
      </w:r>
      <w:r w:rsidR="0004288B">
        <w:rPr>
          <w:rFonts w:ascii="Times New Roman" w:hAnsi="Times New Roman" w:cs="Times New Roman"/>
          <w:b/>
          <w:bCs/>
          <w:sz w:val="24"/>
          <w:lang w:eastAsia="zh-CN"/>
        </w:rPr>
        <w:t>eiller juridique).</w:t>
      </w:r>
    </w:p>
    <w:p w:rsidR="0037381E" w:rsidRDefault="0037381E" w:rsidP="00E37D4A">
      <w:pPr>
        <w:pStyle w:val="Paragraphedeliste"/>
        <w:numPr>
          <w:ilvl w:val="0"/>
          <w:numId w:val="2"/>
        </w:numPr>
        <w:tabs>
          <w:tab w:val="left" w:pos="0"/>
        </w:tabs>
        <w:jc w:val="both"/>
        <w:rPr>
          <w:rFonts w:ascii="Times New Roman" w:hAnsi="Times New Roman" w:cs="Times New Roman"/>
          <w:b/>
          <w:bCs/>
          <w:sz w:val="24"/>
          <w:lang w:eastAsia="zh-CN"/>
        </w:rPr>
      </w:pPr>
      <w:r>
        <w:rPr>
          <w:rFonts w:ascii="Times New Roman" w:hAnsi="Times New Roman" w:cs="Times New Roman"/>
          <w:b/>
          <w:bCs/>
          <w:sz w:val="24"/>
          <w:lang w:eastAsia="zh-CN"/>
        </w:rPr>
        <w:t xml:space="preserve">Moussa </w:t>
      </w:r>
      <w:proofErr w:type="spellStart"/>
      <w:r>
        <w:rPr>
          <w:rFonts w:ascii="Times New Roman" w:hAnsi="Times New Roman" w:cs="Times New Roman"/>
          <w:b/>
          <w:bCs/>
          <w:sz w:val="24"/>
          <w:lang w:eastAsia="zh-CN"/>
        </w:rPr>
        <w:t>Sougour</w:t>
      </w:r>
      <w:proofErr w:type="spellEnd"/>
      <w:r>
        <w:rPr>
          <w:rFonts w:ascii="Times New Roman" w:hAnsi="Times New Roman" w:cs="Times New Roman"/>
          <w:b/>
          <w:bCs/>
          <w:sz w:val="24"/>
          <w:lang w:eastAsia="zh-CN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lang w:eastAsia="zh-CN"/>
        </w:rPr>
        <w:t>Agour</w:t>
      </w:r>
      <w:proofErr w:type="spellEnd"/>
      <w:r>
        <w:rPr>
          <w:rFonts w:ascii="Times New Roman" w:hAnsi="Times New Roman" w:cs="Times New Roman"/>
          <w:b/>
          <w:bCs/>
          <w:sz w:val="24"/>
          <w:lang w:eastAsia="zh-CN"/>
        </w:rPr>
        <w:t xml:space="preserve"> </w:t>
      </w:r>
    </w:p>
    <w:p w:rsidR="00C929C7" w:rsidRPr="0004288B" w:rsidRDefault="0037381E" w:rsidP="00E37D4A">
      <w:pPr>
        <w:pStyle w:val="Paragraphedeliste"/>
        <w:numPr>
          <w:ilvl w:val="0"/>
          <w:numId w:val="2"/>
        </w:numPr>
        <w:tabs>
          <w:tab w:val="left" w:pos="0"/>
        </w:tabs>
        <w:jc w:val="both"/>
        <w:rPr>
          <w:rFonts w:ascii="Times New Roman" w:hAnsi="Times New Roman" w:cs="Times New Roman"/>
          <w:b/>
          <w:bCs/>
          <w:sz w:val="24"/>
          <w:lang w:eastAsia="zh-CN"/>
        </w:rPr>
      </w:pPr>
      <w:r>
        <w:rPr>
          <w:rFonts w:ascii="Times New Roman" w:hAnsi="Times New Roman" w:cs="Times New Roman"/>
          <w:b/>
          <w:bCs/>
          <w:sz w:val="24"/>
          <w:lang w:eastAsia="zh-CN"/>
        </w:rPr>
        <w:t>ABAKAR ISSAKHA</w:t>
      </w:r>
      <w:r w:rsidR="00C929C7" w:rsidRPr="0004288B">
        <w:rPr>
          <w:rFonts w:ascii="Times New Roman" w:hAnsi="Times New Roman" w:cs="Times New Roman"/>
          <w:b/>
          <w:bCs/>
          <w:sz w:val="24"/>
          <w:lang w:eastAsia="zh-CN"/>
        </w:rPr>
        <w:t xml:space="preserve"> </w:t>
      </w:r>
    </w:p>
    <w:p w:rsidR="00E37D4A" w:rsidRPr="0004288B" w:rsidRDefault="00E37D4A" w:rsidP="00E37D4A">
      <w:pPr>
        <w:tabs>
          <w:tab w:val="left" w:pos="0"/>
        </w:tabs>
        <w:jc w:val="both"/>
        <w:rPr>
          <w:rFonts w:ascii="Times New Roman" w:hAnsi="Times New Roman" w:cs="Times New Roman"/>
          <w:sz w:val="24"/>
          <w:lang w:eastAsia="zh-CN"/>
        </w:rPr>
      </w:pPr>
    </w:p>
    <w:p w:rsidR="00E37D4A" w:rsidRPr="0004288B" w:rsidRDefault="00E37D4A" w:rsidP="00E37D4A">
      <w:pPr>
        <w:tabs>
          <w:tab w:val="left" w:pos="0"/>
        </w:tabs>
        <w:jc w:val="both"/>
        <w:rPr>
          <w:rFonts w:ascii="Times New Roman" w:hAnsi="Times New Roman" w:cs="Times New Roman"/>
          <w:sz w:val="24"/>
          <w:lang w:eastAsia="zh-CN"/>
        </w:rPr>
      </w:pPr>
    </w:p>
    <w:p w:rsidR="00E37D4A" w:rsidRPr="0004288B" w:rsidRDefault="00E37D4A" w:rsidP="00E37D4A">
      <w:pPr>
        <w:tabs>
          <w:tab w:val="left" w:pos="0"/>
        </w:tabs>
        <w:jc w:val="both"/>
        <w:rPr>
          <w:rFonts w:ascii="Times New Roman" w:hAnsi="Times New Roman" w:cs="Times New Roman"/>
          <w:sz w:val="24"/>
          <w:lang w:eastAsia="zh-CN"/>
        </w:rPr>
      </w:pPr>
    </w:p>
    <w:p w:rsidR="00E37D4A" w:rsidRPr="0004288B" w:rsidRDefault="00E37D4A" w:rsidP="00E37D4A">
      <w:pPr>
        <w:tabs>
          <w:tab w:val="left" w:pos="0"/>
        </w:tabs>
        <w:jc w:val="both"/>
        <w:rPr>
          <w:rFonts w:ascii="Times New Roman" w:hAnsi="Times New Roman" w:cs="Times New Roman"/>
          <w:sz w:val="24"/>
          <w:lang w:eastAsia="zh-CN"/>
        </w:rPr>
      </w:pPr>
    </w:p>
    <w:p w:rsidR="00E37D4A" w:rsidRPr="0004288B" w:rsidRDefault="00E37D4A" w:rsidP="00E37D4A">
      <w:pPr>
        <w:tabs>
          <w:tab w:val="left" w:pos="0"/>
        </w:tabs>
        <w:jc w:val="both"/>
        <w:rPr>
          <w:rFonts w:ascii="Times New Roman" w:hAnsi="Times New Roman" w:cs="Times New Roman"/>
          <w:sz w:val="24"/>
          <w:lang w:eastAsia="zh-CN"/>
        </w:rPr>
      </w:pPr>
    </w:p>
    <w:p w:rsidR="00E37D4A" w:rsidRPr="0004288B" w:rsidRDefault="00E37D4A" w:rsidP="00E37D4A">
      <w:pPr>
        <w:tabs>
          <w:tab w:val="left" w:pos="0"/>
        </w:tabs>
        <w:jc w:val="both"/>
        <w:rPr>
          <w:rFonts w:ascii="Times New Roman" w:hAnsi="Times New Roman" w:cs="Times New Roman"/>
          <w:sz w:val="24"/>
          <w:lang w:eastAsia="zh-CN"/>
        </w:rPr>
      </w:pPr>
    </w:p>
    <w:p w:rsidR="00E37D4A" w:rsidRPr="0004288B" w:rsidRDefault="00E37D4A" w:rsidP="00E37D4A">
      <w:pPr>
        <w:tabs>
          <w:tab w:val="left" w:pos="0"/>
        </w:tabs>
        <w:jc w:val="both"/>
        <w:rPr>
          <w:rFonts w:ascii="Times New Roman" w:hAnsi="Times New Roman" w:cs="Times New Roman"/>
          <w:sz w:val="24"/>
          <w:lang w:eastAsia="zh-CN"/>
        </w:rPr>
      </w:pPr>
    </w:p>
    <w:p w:rsidR="00E37D4A" w:rsidRPr="0004288B" w:rsidRDefault="00E37D4A" w:rsidP="00E37D4A">
      <w:pPr>
        <w:tabs>
          <w:tab w:val="left" w:pos="0"/>
        </w:tabs>
        <w:ind w:left="5040"/>
        <w:jc w:val="both"/>
        <w:rPr>
          <w:rFonts w:ascii="Times New Roman" w:hAnsi="Times New Roman" w:cs="Times New Roman"/>
          <w:sz w:val="24"/>
          <w:lang w:eastAsia="zh-CN"/>
        </w:rPr>
      </w:pPr>
    </w:p>
    <w:p w:rsidR="00E37D4A" w:rsidRPr="0004288B" w:rsidRDefault="00E37D4A" w:rsidP="00E37D4A">
      <w:pPr>
        <w:tabs>
          <w:tab w:val="left" w:pos="0"/>
        </w:tabs>
        <w:ind w:left="5040"/>
        <w:jc w:val="both"/>
        <w:rPr>
          <w:rFonts w:ascii="Times New Roman" w:hAnsi="Times New Roman" w:cs="Times New Roman"/>
          <w:sz w:val="24"/>
          <w:lang w:eastAsia="zh-CN"/>
        </w:rPr>
      </w:pPr>
    </w:p>
    <w:p w:rsidR="00E37D4A" w:rsidRPr="0004288B" w:rsidRDefault="00E37D4A" w:rsidP="00E37D4A">
      <w:pPr>
        <w:tabs>
          <w:tab w:val="left" w:pos="0"/>
        </w:tabs>
        <w:ind w:left="6480"/>
        <w:jc w:val="both"/>
        <w:rPr>
          <w:rFonts w:ascii="Times New Roman" w:hAnsi="Times New Roman" w:cs="Times New Roman"/>
          <w:b/>
          <w:bCs/>
          <w:sz w:val="28"/>
          <w:szCs w:val="28"/>
          <w:lang w:eastAsia="zh-CN"/>
        </w:rPr>
      </w:pPr>
      <w:r w:rsidRPr="0004288B">
        <w:rPr>
          <w:rFonts w:ascii="Times New Roman" w:hAnsi="Times New Roman" w:cs="Times New Roman"/>
          <w:b/>
          <w:bCs/>
          <w:sz w:val="28"/>
          <w:szCs w:val="28"/>
          <w:lang w:eastAsia="zh-CN"/>
        </w:rPr>
        <w:t>Le conseiller juridique</w:t>
      </w:r>
    </w:p>
    <w:p w:rsidR="00E37D4A" w:rsidRPr="0004288B" w:rsidRDefault="00E37D4A" w:rsidP="00E37D4A">
      <w:pPr>
        <w:tabs>
          <w:tab w:val="left" w:pos="0"/>
        </w:tabs>
        <w:ind w:left="6480"/>
        <w:jc w:val="both"/>
        <w:rPr>
          <w:rFonts w:ascii="Times New Roman" w:hAnsi="Times New Roman" w:cs="Times New Roman"/>
          <w:sz w:val="24"/>
          <w:lang w:eastAsia="zh-CN"/>
        </w:rPr>
      </w:pPr>
    </w:p>
    <w:p w:rsidR="00E37D4A" w:rsidRPr="0004288B" w:rsidRDefault="00E37D4A" w:rsidP="00E37D4A">
      <w:pPr>
        <w:tabs>
          <w:tab w:val="left" w:pos="0"/>
        </w:tabs>
        <w:ind w:left="6480"/>
        <w:jc w:val="both"/>
        <w:rPr>
          <w:rFonts w:ascii="Times New Roman" w:hAnsi="Times New Roman" w:cs="Times New Roman"/>
          <w:sz w:val="24"/>
          <w:lang w:eastAsia="zh-CN"/>
        </w:rPr>
      </w:pPr>
    </w:p>
    <w:sectPr w:rsidR="00E37D4A" w:rsidRPr="0004288B" w:rsidSect="003C3053">
      <w:headerReference w:type="even" r:id="rId7"/>
      <w:headerReference w:type="default" r:id="rId8"/>
      <w:footerReference w:type="default" r:id="rId9"/>
      <w:headerReference w:type="first" r:id="rId10"/>
      <w:type w:val="continuous"/>
      <w:pgSz w:w="11907" w:h="16840"/>
      <w:pgMar w:top="737" w:right="1134" w:bottom="1418" w:left="1134" w:header="720" w:footer="743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13B06" w:rsidRDefault="00E13B06" w:rsidP="0084433E">
      <w:pPr>
        <w:spacing w:after="0" w:line="240" w:lineRule="auto"/>
      </w:pPr>
      <w:r>
        <w:separator/>
      </w:r>
    </w:p>
  </w:endnote>
  <w:endnote w:type="continuationSeparator" w:id="0">
    <w:p w:rsidR="00E13B06" w:rsidRDefault="00E13B06" w:rsidP="008443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lama Basic">
    <w:altName w:val="Arial"/>
    <w:panose1 w:val="020B0604020202020204"/>
    <w:charset w:val="00"/>
    <w:family w:val="modern"/>
    <w:notTrueType/>
    <w:pitch w:val="variable"/>
    <w:sig w:usb0="00000001" w:usb1="4000207B" w:usb2="00000000" w:usb3="00000000" w:csb0="0000008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1993" w:rsidRPr="00511CF8" w:rsidRDefault="00A81993" w:rsidP="00511CF8">
    <w:pPr>
      <w:pStyle w:val="Pieddepage"/>
    </w:pPr>
    <w:r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4387B9" wp14:editId="4DBA7C1A">
              <wp:simplePos x="0" y="0"/>
              <wp:positionH relativeFrom="margin">
                <wp:posOffset>-340360</wp:posOffset>
              </wp:positionH>
              <wp:positionV relativeFrom="paragraph">
                <wp:posOffset>133985</wp:posOffset>
              </wp:positionV>
              <wp:extent cx="6840220" cy="461010"/>
              <wp:effectExtent l="0" t="0" r="17780" b="15240"/>
              <wp:wrapNone/>
              <wp:docPr id="12" name="Arrondir un rectangle à un seul coin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840220" cy="461010"/>
                      </a:xfrm>
                      <a:prstGeom prst="round1Rect">
                        <a:avLst>
                          <a:gd name="adj" fmla="val 50000"/>
                        </a:avLst>
                      </a:prstGeom>
                      <a:noFill/>
                      <a:ln w="12700">
                        <a:solidFill>
                          <a:schemeClr val="accent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81993" w:rsidRDefault="00A81993" w:rsidP="001909FD">
                          <w:pPr>
                            <w:pStyle w:val="Pieddepage"/>
                            <w:spacing w:after="0" w:line="240" w:lineRule="auto"/>
                            <w:jc w:val="center"/>
                            <w:rPr>
                              <w:rFonts w:ascii="Flama Basic" w:hAnsi="Flama Basic" w:cs="Arial"/>
                              <w:color w:val="00539F"/>
                              <w:spacing w:val="-4"/>
                              <w:sz w:val="18"/>
                              <w:szCs w:val="20"/>
                            </w:rPr>
                          </w:pPr>
                          <w:r>
                            <w:rPr>
                              <w:rFonts w:ascii="Flama Basic" w:hAnsi="Flama Basic" w:cs="Arial"/>
                              <w:i/>
                              <w:color w:val="00539F"/>
                              <w:spacing w:val="-4"/>
                              <w:sz w:val="18"/>
                              <w:szCs w:val="20"/>
                            </w:rPr>
                            <w:t>Siège Social – N’Djamena (Tchad),</w:t>
                          </w:r>
                          <w:r>
                            <w:rPr>
                              <w:rFonts w:ascii="Flama Basic" w:hAnsi="Flama Basic" w:cs="Arial"/>
                              <w:color w:val="00539F"/>
                              <w:spacing w:val="-4"/>
                              <w:sz w:val="18"/>
                              <w:szCs w:val="20"/>
                            </w:rPr>
                            <w:t xml:space="preserve"> 6</w:t>
                          </w:r>
                          <w:r>
                            <w:rPr>
                              <w:rFonts w:ascii="Flama Basic" w:hAnsi="Flama Basic" w:cs="Arial"/>
                              <w:color w:val="00539F"/>
                              <w:spacing w:val="-4"/>
                              <w:sz w:val="18"/>
                              <w:szCs w:val="20"/>
                              <w:vertAlign w:val="superscript"/>
                            </w:rPr>
                            <w:t>ème</w:t>
                          </w:r>
                          <w:r>
                            <w:rPr>
                              <w:rFonts w:ascii="Flama Basic" w:hAnsi="Flama Basic" w:cs="Arial"/>
                              <w:color w:val="00539F"/>
                              <w:spacing w:val="-4"/>
                              <w:sz w:val="18"/>
                              <w:szCs w:val="20"/>
                            </w:rPr>
                            <w:t xml:space="preserve"> Arrondissement - </w:t>
                          </w:r>
                          <w:proofErr w:type="spellStart"/>
                          <w:r>
                            <w:rPr>
                              <w:rFonts w:ascii="Flama Basic" w:hAnsi="Flama Basic" w:cs="Arial"/>
                              <w:color w:val="00539F"/>
                              <w:spacing w:val="-4"/>
                              <w:sz w:val="18"/>
                              <w:szCs w:val="20"/>
                            </w:rPr>
                            <w:t>Qtier</w:t>
                          </w:r>
                          <w:proofErr w:type="spellEnd"/>
                          <w:r>
                            <w:rPr>
                              <w:rFonts w:ascii="Flama Basic" w:hAnsi="Flama Basic" w:cs="Arial"/>
                              <w:color w:val="00539F"/>
                              <w:spacing w:val="-4"/>
                              <w:sz w:val="18"/>
                              <w:szCs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Flama Basic" w:hAnsi="Flama Basic" w:cs="Arial"/>
                              <w:color w:val="00539F"/>
                              <w:spacing w:val="-4"/>
                              <w:sz w:val="18"/>
                              <w:szCs w:val="20"/>
                            </w:rPr>
                            <w:t>Moursal</w:t>
                          </w:r>
                          <w:proofErr w:type="spellEnd"/>
                          <w:r>
                            <w:rPr>
                              <w:rFonts w:ascii="Flama Basic" w:hAnsi="Flama Basic" w:cs="Arial"/>
                              <w:color w:val="00539F"/>
                              <w:spacing w:val="-4"/>
                              <w:sz w:val="18"/>
                              <w:szCs w:val="20"/>
                            </w:rPr>
                            <w:t xml:space="preserve">, Av. CEMAC </w:t>
                          </w:r>
                          <w:proofErr w:type="gramStart"/>
                          <w:r>
                            <w:rPr>
                              <w:rFonts w:ascii="Flama Basic" w:hAnsi="Flama Basic" w:cs="Arial"/>
                              <w:b/>
                              <w:color w:val="00539F"/>
                              <w:spacing w:val="-4"/>
                              <w:sz w:val="18"/>
                              <w:szCs w:val="20"/>
                            </w:rPr>
                            <w:t>BP</w:t>
                          </w:r>
                          <w:r>
                            <w:rPr>
                              <w:rFonts w:ascii="Flama Basic" w:hAnsi="Flama Basic" w:cs="Arial"/>
                              <w:color w:val="00539F"/>
                              <w:spacing w:val="-4"/>
                              <w:sz w:val="18"/>
                              <w:szCs w:val="20"/>
                            </w:rPr>
                            <w:t>:</w:t>
                          </w:r>
                          <w:proofErr w:type="gramEnd"/>
                          <w:r>
                            <w:rPr>
                              <w:rFonts w:ascii="Flama Basic" w:hAnsi="Flama Basic" w:cs="Arial"/>
                              <w:color w:val="00539F"/>
                              <w:spacing w:val="-4"/>
                              <w:sz w:val="18"/>
                              <w:szCs w:val="20"/>
                            </w:rPr>
                            <w:t xml:space="preserve"> 2625 N’Djamena, </w:t>
                          </w:r>
                        </w:p>
                        <w:p w:rsidR="00A81993" w:rsidRDefault="00A81993" w:rsidP="001909FD">
                          <w:pPr>
                            <w:pStyle w:val="Pieddepage"/>
                            <w:spacing w:after="0" w:line="240" w:lineRule="auto"/>
                            <w:jc w:val="center"/>
                            <w:rPr>
                              <w:rFonts w:ascii="Flama Basic" w:hAnsi="Flama Basic" w:cs="Arial"/>
                              <w:color w:val="00539F"/>
                              <w:spacing w:val="20"/>
                              <w:sz w:val="18"/>
                              <w:szCs w:val="20"/>
                            </w:rPr>
                          </w:pPr>
                          <w:r>
                            <w:rPr>
                              <w:rFonts w:ascii="Flama Basic" w:hAnsi="Flama Basic" w:cs="Arial"/>
                              <w:b/>
                              <w:color w:val="00539F"/>
                              <w:spacing w:val="-4"/>
                              <w:sz w:val="18"/>
                              <w:szCs w:val="20"/>
                            </w:rPr>
                            <w:t>Tél</w:t>
                          </w:r>
                          <w:r>
                            <w:rPr>
                              <w:rFonts w:ascii="Flama Basic" w:hAnsi="Flama Basic" w:cs="Arial"/>
                              <w:color w:val="00539F"/>
                              <w:spacing w:val="-4"/>
                              <w:sz w:val="18"/>
                              <w:szCs w:val="20"/>
                            </w:rPr>
                            <w:t> : +235 22530082 -</w:t>
                          </w:r>
                          <w:r>
                            <w:rPr>
                              <w:rFonts w:ascii="Flama Basic" w:hAnsi="Flama Basic" w:cs="Arial"/>
                              <w:i/>
                              <w:color w:val="00539F"/>
                              <w:spacing w:val="-4"/>
                              <w:sz w:val="18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Flama Basic" w:hAnsi="Flama Basic" w:cs="Arial"/>
                              <w:b/>
                              <w:i/>
                              <w:color w:val="00539F"/>
                              <w:spacing w:val="-4"/>
                              <w:sz w:val="18"/>
                              <w:szCs w:val="20"/>
                            </w:rPr>
                            <w:t>RCCM</w:t>
                          </w:r>
                          <w:r>
                            <w:rPr>
                              <w:rFonts w:ascii="Flama Basic" w:hAnsi="Flama Basic" w:cs="Arial"/>
                              <w:i/>
                              <w:color w:val="00539F"/>
                              <w:spacing w:val="-4"/>
                              <w:sz w:val="18"/>
                              <w:szCs w:val="20"/>
                            </w:rPr>
                            <w:t xml:space="preserve"> : B-619-11 / </w:t>
                          </w:r>
                          <w:r>
                            <w:rPr>
                              <w:rFonts w:ascii="Flama Basic" w:hAnsi="Flama Basic" w:cs="Arial"/>
                              <w:b/>
                              <w:i/>
                              <w:color w:val="00539F"/>
                              <w:spacing w:val="-4"/>
                              <w:sz w:val="18"/>
                              <w:szCs w:val="20"/>
                            </w:rPr>
                            <w:t>NIF</w:t>
                          </w:r>
                          <w:r>
                            <w:rPr>
                              <w:rFonts w:ascii="Flama Basic" w:hAnsi="Flama Basic" w:cs="Arial"/>
                              <w:i/>
                              <w:color w:val="00539F"/>
                              <w:spacing w:val="-4"/>
                              <w:sz w:val="18"/>
                              <w:szCs w:val="20"/>
                            </w:rPr>
                            <w:t xml:space="preserve"> : 600007019, </w:t>
                          </w:r>
                          <w:proofErr w:type="gramStart"/>
                          <w:r w:rsidRPr="00197CEC">
                            <w:rPr>
                              <w:rFonts w:ascii="Flama Basic" w:hAnsi="Flama Basic" w:cs="Arial"/>
                              <w:b/>
                              <w:color w:val="00539F"/>
                              <w:spacing w:val="20"/>
                              <w:sz w:val="18"/>
                              <w:szCs w:val="20"/>
                            </w:rPr>
                            <w:t>Email</w:t>
                          </w:r>
                          <w:r w:rsidRPr="00197CEC">
                            <w:rPr>
                              <w:rFonts w:ascii="Flama Basic" w:hAnsi="Flama Basic" w:cs="Arial"/>
                              <w:color w:val="00539F"/>
                              <w:spacing w:val="20"/>
                              <w:sz w:val="18"/>
                              <w:szCs w:val="20"/>
                            </w:rPr>
                            <w:t>:</w:t>
                          </w:r>
                          <w:proofErr w:type="gramEnd"/>
                          <w:r w:rsidRPr="00197CEC">
                            <w:rPr>
                              <w:rFonts w:ascii="Flama Basic" w:hAnsi="Flama Basic" w:cs="Arial"/>
                              <w:color w:val="00539F"/>
                              <w:spacing w:val="20"/>
                              <w:sz w:val="18"/>
                              <w:szCs w:val="20"/>
                            </w:rPr>
                            <w:t xml:space="preserve"> </w:t>
                          </w:r>
                          <w:hyperlink r:id="rId1" w:history="1">
                            <w:r w:rsidRPr="00197CEC">
                              <w:rPr>
                                <w:color w:val="00539F"/>
                              </w:rPr>
                              <w:t>sonacim@sonacim.com</w:t>
                            </w:r>
                          </w:hyperlink>
                          <w:r w:rsidRPr="00197CEC">
                            <w:rPr>
                              <w:rFonts w:ascii="Flama Basic" w:hAnsi="Flama Basic" w:cs="Arial"/>
                              <w:color w:val="00539F"/>
                              <w:spacing w:val="20"/>
                              <w:sz w:val="18"/>
                              <w:szCs w:val="20"/>
                            </w:rPr>
                            <w:t>-</w:t>
                          </w:r>
                          <w:r w:rsidRPr="00197CEC">
                            <w:rPr>
                              <w:rFonts w:ascii="Flama Basic" w:hAnsi="Flama Basic" w:cs="Arial"/>
                              <w:b/>
                              <w:color w:val="00539F"/>
                              <w:spacing w:val="20"/>
                              <w:sz w:val="18"/>
                              <w:szCs w:val="20"/>
                            </w:rPr>
                            <w:t>Web</w:t>
                          </w:r>
                          <w:r w:rsidRPr="00197CEC">
                            <w:rPr>
                              <w:rFonts w:ascii="Flama Basic" w:hAnsi="Flama Basic" w:cs="Arial"/>
                              <w:color w:val="00539F"/>
                              <w:spacing w:val="20"/>
                              <w:sz w:val="18"/>
                              <w:szCs w:val="20"/>
                            </w:rPr>
                            <w:t xml:space="preserve">: </w:t>
                          </w:r>
                          <w:r w:rsidRPr="00FC11B8">
                            <w:rPr>
                              <w:color w:val="00539F"/>
                            </w:rPr>
                            <w:t>www.sonacim.com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44387B9" id="Arrondir un rectangle à un seul coin 5" o:spid="_x0000_s1026" style="position:absolute;margin-left:-26.8pt;margin-top:10.55pt;width:538.6pt;height:36.3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840220,46101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" adj="-11796480,,5400" path="m,l6609715,v127304,,230505,103201,230505,230505l6840220,461010,,461010,,xe" filled="f" strokecolor="#4f81bd [3204]" strokeweight="1pt">
              <v:stroke joinstyle="miter"/>
              <v:formulas/>
              <v:path arrowok="t" o:connecttype="custom" o:connectlocs="0,0;6609715,0;6840220,230505;6840220,461010;0,461010;0,0" o:connectangles="0,0,0,0,0,0" textboxrect="0,0,6840220,461010"/>
              <v:textbox inset="0,0,0,0">
                <w:txbxContent>
                  <w:p w:rsidR="00A81993" w:rsidRDefault="00A81993" w:rsidP="001909FD">
                    <w:pPr>
                      <w:pStyle w:val="Pieddepage"/>
                      <w:spacing w:after="0" w:line="240" w:lineRule="auto"/>
                      <w:jc w:val="center"/>
                      <w:rPr>
                        <w:rFonts w:ascii="Flama Basic" w:hAnsi="Flama Basic" w:cs="Arial"/>
                        <w:color w:val="00539F"/>
                        <w:spacing w:val="-4"/>
                        <w:sz w:val="18"/>
                        <w:szCs w:val="20"/>
                      </w:rPr>
                    </w:pPr>
                    <w:r>
                      <w:rPr>
                        <w:rFonts w:ascii="Flama Basic" w:hAnsi="Flama Basic" w:cs="Arial"/>
                        <w:i/>
                        <w:color w:val="00539F"/>
                        <w:spacing w:val="-4"/>
                        <w:sz w:val="18"/>
                        <w:szCs w:val="20"/>
                      </w:rPr>
                      <w:t>Siège Social – N’Djamena (Tchad),</w:t>
                    </w:r>
                    <w:r>
                      <w:rPr>
                        <w:rFonts w:ascii="Flama Basic" w:hAnsi="Flama Basic" w:cs="Arial"/>
                        <w:color w:val="00539F"/>
                        <w:spacing w:val="-4"/>
                        <w:sz w:val="18"/>
                        <w:szCs w:val="20"/>
                      </w:rPr>
                      <w:t xml:space="preserve"> 6</w:t>
                    </w:r>
                    <w:r>
                      <w:rPr>
                        <w:rFonts w:ascii="Flama Basic" w:hAnsi="Flama Basic" w:cs="Arial"/>
                        <w:color w:val="00539F"/>
                        <w:spacing w:val="-4"/>
                        <w:sz w:val="18"/>
                        <w:szCs w:val="20"/>
                        <w:vertAlign w:val="superscript"/>
                      </w:rPr>
                      <w:t>ème</w:t>
                    </w:r>
                    <w:r>
                      <w:rPr>
                        <w:rFonts w:ascii="Flama Basic" w:hAnsi="Flama Basic" w:cs="Arial"/>
                        <w:color w:val="00539F"/>
                        <w:spacing w:val="-4"/>
                        <w:sz w:val="18"/>
                        <w:szCs w:val="20"/>
                      </w:rPr>
                      <w:t xml:space="preserve"> Arrondissement - </w:t>
                    </w:r>
                    <w:proofErr w:type="spellStart"/>
                    <w:r>
                      <w:rPr>
                        <w:rFonts w:ascii="Flama Basic" w:hAnsi="Flama Basic" w:cs="Arial"/>
                        <w:color w:val="00539F"/>
                        <w:spacing w:val="-4"/>
                        <w:sz w:val="18"/>
                        <w:szCs w:val="20"/>
                      </w:rPr>
                      <w:t>Qtier</w:t>
                    </w:r>
                    <w:proofErr w:type="spellEnd"/>
                    <w:r>
                      <w:rPr>
                        <w:rFonts w:ascii="Flama Basic" w:hAnsi="Flama Basic" w:cs="Arial"/>
                        <w:color w:val="00539F"/>
                        <w:spacing w:val="-4"/>
                        <w:sz w:val="18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Flama Basic" w:hAnsi="Flama Basic" w:cs="Arial"/>
                        <w:color w:val="00539F"/>
                        <w:spacing w:val="-4"/>
                        <w:sz w:val="18"/>
                        <w:szCs w:val="20"/>
                      </w:rPr>
                      <w:t>Moursal</w:t>
                    </w:r>
                    <w:proofErr w:type="spellEnd"/>
                    <w:r>
                      <w:rPr>
                        <w:rFonts w:ascii="Flama Basic" w:hAnsi="Flama Basic" w:cs="Arial"/>
                        <w:color w:val="00539F"/>
                        <w:spacing w:val="-4"/>
                        <w:sz w:val="18"/>
                        <w:szCs w:val="20"/>
                      </w:rPr>
                      <w:t xml:space="preserve">, Av. CEMAC </w:t>
                    </w:r>
                    <w:proofErr w:type="gramStart"/>
                    <w:r>
                      <w:rPr>
                        <w:rFonts w:ascii="Flama Basic" w:hAnsi="Flama Basic" w:cs="Arial"/>
                        <w:b/>
                        <w:color w:val="00539F"/>
                        <w:spacing w:val="-4"/>
                        <w:sz w:val="18"/>
                        <w:szCs w:val="20"/>
                      </w:rPr>
                      <w:t>BP</w:t>
                    </w:r>
                    <w:r>
                      <w:rPr>
                        <w:rFonts w:ascii="Flama Basic" w:hAnsi="Flama Basic" w:cs="Arial"/>
                        <w:color w:val="00539F"/>
                        <w:spacing w:val="-4"/>
                        <w:sz w:val="18"/>
                        <w:szCs w:val="20"/>
                      </w:rPr>
                      <w:t>:</w:t>
                    </w:r>
                    <w:proofErr w:type="gramEnd"/>
                    <w:r>
                      <w:rPr>
                        <w:rFonts w:ascii="Flama Basic" w:hAnsi="Flama Basic" w:cs="Arial"/>
                        <w:color w:val="00539F"/>
                        <w:spacing w:val="-4"/>
                        <w:sz w:val="18"/>
                        <w:szCs w:val="20"/>
                      </w:rPr>
                      <w:t xml:space="preserve"> 2625 N’Djamena, </w:t>
                    </w:r>
                  </w:p>
                  <w:p w:rsidR="00A81993" w:rsidRDefault="00A81993" w:rsidP="001909FD">
                    <w:pPr>
                      <w:pStyle w:val="Pieddepage"/>
                      <w:spacing w:after="0" w:line="240" w:lineRule="auto"/>
                      <w:jc w:val="center"/>
                      <w:rPr>
                        <w:rFonts w:ascii="Flama Basic" w:hAnsi="Flama Basic" w:cs="Arial"/>
                        <w:color w:val="00539F"/>
                        <w:spacing w:val="20"/>
                        <w:sz w:val="18"/>
                        <w:szCs w:val="20"/>
                      </w:rPr>
                    </w:pPr>
                    <w:r>
                      <w:rPr>
                        <w:rFonts w:ascii="Flama Basic" w:hAnsi="Flama Basic" w:cs="Arial"/>
                        <w:b/>
                        <w:color w:val="00539F"/>
                        <w:spacing w:val="-4"/>
                        <w:sz w:val="18"/>
                        <w:szCs w:val="20"/>
                      </w:rPr>
                      <w:t>Tél</w:t>
                    </w:r>
                    <w:r>
                      <w:rPr>
                        <w:rFonts w:ascii="Flama Basic" w:hAnsi="Flama Basic" w:cs="Arial"/>
                        <w:color w:val="00539F"/>
                        <w:spacing w:val="-4"/>
                        <w:sz w:val="18"/>
                        <w:szCs w:val="20"/>
                      </w:rPr>
                      <w:t> : +235 22530082 -</w:t>
                    </w:r>
                    <w:r>
                      <w:rPr>
                        <w:rFonts w:ascii="Flama Basic" w:hAnsi="Flama Basic" w:cs="Arial"/>
                        <w:i/>
                        <w:color w:val="00539F"/>
                        <w:spacing w:val="-4"/>
                        <w:sz w:val="18"/>
                        <w:szCs w:val="20"/>
                      </w:rPr>
                      <w:t xml:space="preserve"> </w:t>
                    </w:r>
                    <w:r>
                      <w:rPr>
                        <w:rFonts w:ascii="Flama Basic" w:hAnsi="Flama Basic" w:cs="Arial"/>
                        <w:b/>
                        <w:i/>
                        <w:color w:val="00539F"/>
                        <w:spacing w:val="-4"/>
                        <w:sz w:val="18"/>
                        <w:szCs w:val="20"/>
                      </w:rPr>
                      <w:t>RCCM</w:t>
                    </w:r>
                    <w:r>
                      <w:rPr>
                        <w:rFonts w:ascii="Flama Basic" w:hAnsi="Flama Basic" w:cs="Arial"/>
                        <w:i/>
                        <w:color w:val="00539F"/>
                        <w:spacing w:val="-4"/>
                        <w:sz w:val="18"/>
                        <w:szCs w:val="20"/>
                      </w:rPr>
                      <w:t xml:space="preserve"> : B-619-11 / </w:t>
                    </w:r>
                    <w:r>
                      <w:rPr>
                        <w:rFonts w:ascii="Flama Basic" w:hAnsi="Flama Basic" w:cs="Arial"/>
                        <w:b/>
                        <w:i/>
                        <w:color w:val="00539F"/>
                        <w:spacing w:val="-4"/>
                        <w:sz w:val="18"/>
                        <w:szCs w:val="20"/>
                      </w:rPr>
                      <w:t>NIF</w:t>
                    </w:r>
                    <w:r>
                      <w:rPr>
                        <w:rFonts w:ascii="Flama Basic" w:hAnsi="Flama Basic" w:cs="Arial"/>
                        <w:i/>
                        <w:color w:val="00539F"/>
                        <w:spacing w:val="-4"/>
                        <w:sz w:val="18"/>
                        <w:szCs w:val="20"/>
                      </w:rPr>
                      <w:t xml:space="preserve"> : 600007019, </w:t>
                    </w:r>
                    <w:proofErr w:type="gramStart"/>
                    <w:r w:rsidRPr="00197CEC">
                      <w:rPr>
                        <w:rFonts w:ascii="Flama Basic" w:hAnsi="Flama Basic" w:cs="Arial"/>
                        <w:b/>
                        <w:color w:val="00539F"/>
                        <w:spacing w:val="20"/>
                        <w:sz w:val="18"/>
                        <w:szCs w:val="20"/>
                      </w:rPr>
                      <w:t>Email</w:t>
                    </w:r>
                    <w:r w:rsidRPr="00197CEC">
                      <w:rPr>
                        <w:rFonts w:ascii="Flama Basic" w:hAnsi="Flama Basic" w:cs="Arial"/>
                        <w:color w:val="00539F"/>
                        <w:spacing w:val="20"/>
                        <w:sz w:val="18"/>
                        <w:szCs w:val="20"/>
                      </w:rPr>
                      <w:t>:</w:t>
                    </w:r>
                    <w:proofErr w:type="gramEnd"/>
                    <w:r w:rsidRPr="00197CEC">
                      <w:rPr>
                        <w:rFonts w:ascii="Flama Basic" w:hAnsi="Flama Basic" w:cs="Arial"/>
                        <w:color w:val="00539F"/>
                        <w:spacing w:val="20"/>
                        <w:sz w:val="18"/>
                        <w:szCs w:val="20"/>
                      </w:rPr>
                      <w:t xml:space="preserve"> </w:t>
                    </w:r>
                    <w:hyperlink r:id="rId2" w:history="1">
                      <w:r w:rsidRPr="00197CEC">
                        <w:rPr>
                          <w:color w:val="00539F"/>
                        </w:rPr>
                        <w:t>sonacim@sonacim.com</w:t>
                      </w:r>
                    </w:hyperlink>
                    <w:r w:rsidRPr="00197CEC">
                      <w:rPr>
                        <w:rFonts w:ascii="Flama Basic" w:hAnsi="Flama Basic" w:cs="Arial"/>
                        <w:color w:val="00539F"/>
                        <w:spacing w:val="20"/>
                        <w:sz w:val="18"/>
                        <w:szCs w:val="20"/>
                      </w:rPr>
                      <w:t>-</w:t>
                    </w:r>
                    <w:r w:rsidRPr="00197CEC">
                      <w:rPr>
                        <w:rFonts w:ascii="Flama Basic" w:hAnsi="Flama Basic" w:cs="Arial"/>
                        <w:b/>
                        <w:color w:val="00539F"/>
                        <w:spacing w:val="20"/>
                        <w:sz w:val="18"/>
                        <w:szCs w:val="20"/>
                      </w:rPr>
                      <w:t>Web</w:t>
                    </w:r>
                    <w:r w:rsidRPr="00197CEC">
                      <w:rPr>
                        <w:rFonts w:ascii="Flama Basic" w:hAnsi="Flama Basic" w:cs="Arial"/>
                        <w:color w:val="00539F"/>
                        <w:spacing w:val="20"/>
                        <w:sz w:val="18"/>
                        <w:szCs w:val="20"/>
                      </w:rPr>
                      <w:t xml:space="preserve">: </w:t>
                    </w:r>
                    <w:r w:rsidRPr="00FC11B8">
                      <w:rPr>
                        <w:color w:val="00539F"/>
                      </w:rPr>
                      <w:t>www.sonacim.com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13B06" w:rsidRDefault="00E13B06" w:rsidP="0084433E">
      <w:pPr>
        <w:spacing w:after="0" w:line="240" w:lineRule="auto"/>
      </w:pPr>
      <w:r>
        <w:separator/>
      </w:r>
    </w:p>
  </w:footnote>
  <w:footnote w:type="continuationSeparator" w:id="0">
    <w:p w:rsidR="00E13B06" w:rsidRDefault="00E13B06" w:rsidP="008443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1993" w:rsidRDefault="00E13B06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673984" o:spid="_x0000_s2050" type="#_x0000_t75" alt="logo(80)" style="position:absolute;margin-left:0;margin-top:0;width:306.9pt;height:309.6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(80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93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8966"/>
      <w:gridCol w:w="360"/>
    </w:tblGrid>
    <w:tr w:rsidR="00A81993" w:rsidTr="00C929C7">
      <w:trPr>
        <w:trHeight w:val="1557"/>
      </w:trPr>
      <w:tc>
        <w:tcPr>
          <w:tcW w:w="8966" w:type="dxa"/>
        </w:tcPr>
        <w:p w:rsidR="00E37D4A" w:rsidRDefault="00A81993" w:rsidP="00C929C7">
          <w:pPr>
            <w:pStyle w:val="En-tte"/>
            <w:rPr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540385</wp:posOffset>
                </wp:positionH>
                <wp:positionV relativeFrom="paragraph">
                  <wp:posOffset>2209800</wp:posOffset>
                </wp:positionV>
                <wp:extent cx="5039995" cy="5359400"/>
                <wp:effectExtent l="0" t="0" r="8255" b="0"/>
                <wp:wrapNone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39995" cy="5359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929C7">
            <w:rPr>
              <w:noProof/>
            </w:rPr>
            <w:t xml:space="preserve"> </w:t>
          </w:r>
        </w:p>
        <w:p w:rsidR="00E37D4A" w:rsidRDefault="00E37D4A" w:rsidP="00C929C7">
          <w:pPr>
            <w:pStyle w:val="En-tte"/>
            <w:rPr>
              <w:noProof/>
            </w:rPr>
          </w:pPr>
        </w:p>
        <w:p w:rsidR="00E37D4A" w:rsidRDefault="00E37D4A" w:rsidP="00C929C7">
          <w:pPr>
            <w:pStyle w:val="En-tte"/>
            <w:rPr>
              <w:noProof/>
            </w:rPr>
          </w:pPr>
        </w:p>
        <w:p w:rsidR="00E37D4A" w:rsidRPr="00E37D4A" w:rsidRDefault="00C929C7" w:rsidP="00C929C7">
          <w:pPr>
            <w:pStyle w:val="En-tte"/>
            <w:rPr>
              <w:rFonts w:ascii="Times New Roman" w:hAnsi="Times New Roman" w:cs="Times New Roman"/>
              <w:b/>
              <w:bCs/>
              <w:noProof/>
              <w:sz w:val="28"/>
              <w:szCs w:val="28"/>
              <w:lang w:eastAsia="zh-CN"/>
            </w:rPr>
          </w:pPr>
          <w:r w:rsidRPr="00E37D4A">
            <w:rPr>
              <w:rFonts w:ascii="Times New Roman" w:hAnsi="Times New Roman" w:cs="Times New Roman"/>
              <w:b/>
              <w:bCs/>
              <w:noProof/>
              <w:sz w:val="28"/>
              <w:szCs w:val="28"/>
              <w:lang w:eastAsia="zh-CN"/>
            </w:rPr>
            <w:t xml:space="preserve">DIRECTION GÉNÉRALE </w:t>
          </w:r>
          <w:r w:rsidR="00E37D4A" w:rsidRPr="00E37D4A">
            <w:rPr>
              <w:rFonts w:ascii="Times New Roman" w:hAnsi="Times New Roman" w:cs="Times New Roman"/>
              <w:b/>
              <w:bCs/>
              <w:noProof/>
              <w:sz w:val="28"/>
              <w:szCs w:val="28"/>
              <w:lang w:eastAsia="zh-CN"/>
            </w:rPr>
            <w:t xml:space="preserve"> </w:t>
          </w:r>
        </w:p>
        <w:p w:rsidR="00E37D4A" w:rsidRPr="00E37D4A" w:rsidRDefault="00E37D4A" w:rsidP="00C929C7">
          <w:pPr>
            <w:pStyle w:val="En-tte"/>
            <w:rPr>
              <w:rFonts w:ascii="Times New Roman" w:hAnsi="Times New Roman" w:cs="Times New Roman"/>
              <w:b/>
              <w:bCs/>
              <w:noProof/>
              <w:sz w:val="28"/>
              <w:szCs w:val="28"/>
              <w:lang w:eastAsia="zh-CN"/>
            </w:rPr>
          </w:pPr>
          <w:r>
            <w:rPr>
              <w:rFonts w:ascii="Times New Roman" w:hAnsi="Times New Roman" w:cs="Times New Roman"/>
              <w:b/>
              <w:bCs/>
              <w:noProof/>
              <w:sz w:val="28"/>
              <w:szCs w:val="28"/>
              <w:lang w:eastAsia="zh-CN"/>
            </w:rPr>
            <w:t>DEPARTEMENT</w:t>
          </w:r>
          <w:r w:rsidRPr="00E37D4A">
            <w:rPr>
              <w:rFonts w:ascii="Times New Roman" w:hAnsi="Times New Roman" w:cs="Times New Roman"/>
              <w:b/>
              <w:bCs/>
              <w:noProof/>
              <w:sz w:val="28"/>
              <w:szCs w:val="28"/>
              <w:lang w:eastAsia="zh-CN"/>
            </w:rPr>
            <w:t xml:space="preserve"> JURIDIQUE</w:t>
          </w:r>
        </w:p>
        <w:p w:rsidR="00A81993" w:rsidRPr="00E37D4A" w:rsidRDefault="00C929C7" w:rsidP="00C929C7">
          <w:pPr>
            <w:pStyle w:val="En-tte"/>
            <w:rPr>
              <w:rFonts w:ascii="Times New Roman" w:hAnsi="Times New Roman" w:cs="Times New Roman"/>
              <w:b/>
              <w:bCs/>
              <w:noProof/>
            </w:rPr>
          </w:pPr>
          <w:r w:rsidRPr="00E37D4A">
            <w:rPr>
              <w:rFonts w:ascii="Times New Roman" w:hAnsi="Times New Roman" w:cs="Times New Roman"/>
              <w:b/>
              <w:bCs/>
              <w:noProof/>
            </w:rPr>
            <w:t xml:space="preserve">              </w:t>
          </w:r>
          <w:r w:rsidR="00E37D4A">
            <w:rPr>
              <w:rFonts w:ascii="Times New Roman" w:hAnsi="Times New Roman" w:cs="Times New Roman"/>
              <w:b/>
              <w:bCs/>
              <w:noProof/>
            </w:rPr>
            <w:t xml:space="preserve">      </w:t>
          </w:r>
          <w:r w:rsidRPr="00E37D4A">
            <w:rPr>
              <w:rFonts w:ascii="Times New Roman" w:hAnsi="Times New Roman" w:cs="Times New Roman"/>
              <w:b/>
              <w:bCs/>
              <w:noProof/>
            </w:rPr>
            <w:t xml:space="preserve">                                      </w:t>
          </w:r>
          <w:r w:rsidR="00E37D4A">
            <w:rPr>
              <w:noProof/>
            </w:rPr>
            <w:drawing>
              <wp:inline distT="0" distB="0" distL="0" distR="0" wp14:anchorId="341F4976" wp14:editId="2F520457">
                <wp:extent cx="1486963" cy="1144267"/>
                <wp:effectExtent l="0" t="0" r="0" b="0"/>
                <wp:docPr id="4" name="Image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 4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6266" cy="11514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37D4A">
            <w:rPr>
              <w:rFonts w:ascii="Times New Roman" w:hAnsi="Times New Roman" w:cs="Times New Roman"/>
              <w:b/>
              <w:bCs/>
              <w:noProof/>
            </w:rPr>
            <w:t xml:space="preserve">         </w:t>
          </w:r>
        </w:p>
      </w:tc>
      <w:tc>
        <w:tcPr>
          <w:tcW w:w="360" w:type="dxa"/>
          <w:vAlign w:val="bottom"/>
        </w:tcPr>
        <w:p w:rsidR="00A81993" w:rsidRPr="005F687F" w:rsidRDefault="00A81993" w:rsidP="00095171">
          <w:pPr>
            <w:jc w:val="center"/>
            <w:rPr>
              <w:rFonts w:ascii="Arial" w:hAnsi="Arial" w:cs="Arial"/>
              <w:b/>
            </w:rPr>
          </w:pPr>
        </w:p>
      </w:tc>
    </w:tr>
  </w:tbl>
  <w:p w:rsidR="00A81993" w:rsidRDefault="00A81993" w:rsidP="000037D5">
    <w:pPr>
      <w:pStyle w:val="En-tte"/>
      <w:spacing w:after="0"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1993" w:rsidRDefault="00E13B06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673983" o:spid="_x0000_s2049" type="#_x0000_t75" alt="logo(80)" style="position:absolute;margin-left:0;margin-top:0;width:306.9pt;height:309.6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(80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8B2F83"/>
    <w:multiLevelType w:val="hybridMultilevel"/>
    <w:tmpl w:val="5E266134"/>
    <w:lvl w:ilvl="0" w:tplc="EC3E8E74">
      <w:start w:val="47"/>
      <w:numFmt w:val="bullet"/>
      <w:lvlText w:val="-"/>
      <w:lvlJc w:val="left"/>
      <w:pPr>
        <w:ind w:left="720" w:hanging="360"/>
      </w:pPr>
      <w:rPr>
        <w:rFonts w:ascii="Flama Basic" w:eastAsiaTheme="minorEastAsia" w:hAnsi="Flama Basic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6C24DD"/>
    <w:multiLevelType w:val="hybridMultilevel"/>
    <w:tmpl w:val="145215BA"/>
    <w:lvl w:ilvl="0" w:tplc="FD24DCEE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embedSystemFonts/>
  <w:bordersDoNotSurroundHeader/>
  <w:bordersDoNotSurroundFooter/>
  <w:proofState w:spelling="clean" w:grammar="clean"/>
  <w:attachedTemplate r:id="rId1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2398"/>
    <w:rsid w:val="00002312"/>
    <w:rsid w:val="000037D5"/>
    <w:rsid w:val="0001187B"/>
    <w:rsid w:val="00026DCF"/>
    <w:rsid w:val="00027741"/>
    <w:rsid w:val="00032127"/>
    <w:rsid w:val="00036A59"/>
    <w:rsid w:val="0004288B"/>
    <w:rsid w:val="000578A2"/>
    <w:rsid w:val="000607A2"/>
    <w:rsid w:val="000636AF"/>
    <w:rsid w:val="00085E79"/>
    <w:rsid w:val="00095171"/>
    <w:rsid w:val="000B5E34"/>
    <w:rsid w:val="000B66E1"/>
    <w:rsid w:val="000D3DBA"/>
    <w:rsid w:val="000E57B9"/>
    <w:rsid w:val="000F02A2"/>
    <w:rsid w:val="001074C2"/>
    <w:rsid w:val="00107F08"/>
    <w:rsid w:val="00111B4F"/>
    <w:rsid w:val="00112A54"/>
    <w:rsid w:val="00124757"/>
    <w:rsid w:val="00132F1F"/>
    <w:rsid w:val="00135228"/>
    <w:rsid w:val="001361C8"/>
    <w:rsid w:val="00161C1C"/>
    <w:rsid w:val="001909FD"/>
    <w:rsid w:val="00192687"/>
    <w:rsid w:val="001A78E6"/>
    <w:rsid w:val="001B6B0D"/>
    <w:rsid w:val="001B74C8"/>
    <w:rsid w:val="001C42C5"/>
    <w:rsid w:val="001D243C"/>
    <w:rsid w:val="001E0499"/>
    <w:rsid w:val="00224EBA"/>
    <w:rsid w:val="00230A2E"/>
    <w:rsid w:val="00241544"/>
    <w:rsid w:val="00243DB4"/>
    <w:rsid w:val="00246848"/>
    <w:rsid w:val="002477D1"/>
    <w:rsid w:val="00251575"/>
    <w:rsid w:val="0026213A"/>
    <w:rsid w:val="00276E72"/>
    <w:rsid w:val="00283A64"/>
    <w:rsid w:val="0029023D"/>
    <w:rsid w:val="00292091"/>
    <w:rsid w:val="00297426"/>
    <w:rsid w:val="002B3F29"/>
    <w:rsid w:val="002B47FE"/>
    <w:rsid w:val="0031086E"/>
    <w:rsid w:val="003239BD"/>
    <w:rsid w:val="00327039"/>
    <w:rsid w:val="00341AFE"/>
    <w:rsid w:val="0034495C"/>
    <w:rsid w:val="0037120C"/>
    <w:rsid w:val="0037381E"/>
    <w:rsid w:val="00386B81"/>
    <w:rsid w:val="003C3053"/>
    <w:rsid w:val="003E34A0"/>
    <w:rsid w:val="003E3EDC"/>
    <w:rsid w:val="003F3BE0"/>
    <w:rsid w:val="004069E2"/>
    <w:rsid w:val="00413CCC"/>
    <w:rsid w:val="00430661"/>
    <w:rsid w:val="00434083"/>
    <w:rsid w:val="00461F29"/>
    <w:rsid w:val="004853D1"/>
    <w:rsid w:val="004972F2"/>
    <w:rsid w:val="004B4E52"/>
    <w:rsid w:val="00511CF8"/>
    <w:rsid w:val="00533D93"/>
    <w:rsid w:val="00545274"/>
    <w:rsid w:val="005516A6"/>
    <w:rsid w:val="00551EC3"/>
    <w:rsid w:val="00555C28"/>
    <w:rsid w:val="00564ACA"/>
    <w:rsid w:val="005A0E49"/>
    <w:rsid w:val="005F6230"/>
    <w:rsid w:val="005F687F"/>
    <w:rsid w:val="00600751"/>
    <w:rsid w:val="006049A4"/>
    <w:rsid w:val="00634763"/>
    <w:rsid w:val="00641886"/>
    <w:rsid w:val="00655835"/>
    <w:rsid w:val="006827E3"/>
    <w:rsid w:val="00692F53"/>
    <w:rsid w:val="0069643D"/>
    <w:rsid w:val="006B7A05"/>
    <w:rsid w:val="007035F6"/>
    <w:rsid w:val="0071109B"/>
    <w:rsid w:val="00720B8A"/>
    <w:rsid w:val="00722398"/>
    <w:rsid w:val="007302DA"/>
    <w:rsid w:val="007364F0"/>
    <w:rsid w:val="00755EB2"/>
    <w:rsid w:val="00772934"/>
    <w:rsid w:val="00774C7E"/>
    <w:rsid w:val="007A272A"/>
    <w:rsid w:val="007A3A3C"/>
    <w:rsid w:val="007B4A53"/>
    <w:rsid w:val="007C19B5"/>
    <w:rsid w:val="007C537E"/>
    <w:rsid w:val="007E54BC"/>
    <w:rsid w:val="008307DC"/>
    <w:rsid w:val="00830DDD"/>
    <w:rsid w:val="00832F21"/>
    <w:rsid w:val="00835DAC"/>
    <w:rsid w:val="008369EA"/>
    <w:rsid w:val="00840172"/>
    <w:rsid w:val="0084433E"/>
    <w:rsid w:val="00853BE2"/>
    <w:rsid w:val="00856FFF"/>
    <w:rsid w:val="00861406"/>
    <w:rsid w:val="00874E57"/>
    <w:rsid w:val="00876E25"/>
    <w:rsid w:val="00877A1F"/>
    <w:rsid w:val="008A4C86"/>
    <w:rsid w:val="008F0858"/>
    <w:rsid w:val="008F11BC"/>
    <w:rsid w:val="008F3485"/>
    <w:rsid w:val="0091347F"/>
    <w:rsid w:val="009236C4"/>
    <w:rsid w:val="0093444A"/>
    <w:rsid w:val="00937A58"/>
    <w:rsid w:val="00942985"/>
    <w:rsid w:val="00942BA0"/>
    <w:rsid w:val="009466FA"/>
    <w:rsid w:val="00967687"/>
    <w:rsid w:val="00977FD6"/>
    <w:rsid w:val="00985607"/>
    <w:rsid w:val="009A34BC"/>
    <w:rsid w:val="009C531A"/>
    <w:rsid w:val="009C6627"/>
    <w:rsid w:val="009F5063"/>
    <w:rsid w:val="00A22A23"/>
    <w:rsid w:val="00A30768"/>
    <w:rsid w:val="00A32610"/>
    <w:rsid w:val="00A329DC"/>
    <w:rsid w:val="00A61DA1"/>
    <w:rsid w:val="00A61DAC"/>
    <w:rsid w:val="00A66DA0"/>
    <w:rsid w:val="00A7206B"/>
    <w:rsid w:val="00A81993"/>
    <w:rsid w:val="00A87B4B"/>
    <w:rsid w:val="00A9048D"/>
    <w:rsid w:val="00AB0B65"/>
    <w:rsid w:val="00AB7626"/>
    <w:rsid w:val="00AC22ED"/>
    <w:rsid w:val="00AC3B24"/>
    <w:rsid w:val="00AC58FE"/>
    <w:rsid w:val="00AC6F99"/>
    <w:rsid w:val="00AE49ED"/>
    <w:rsid w:val="00AF266E"/>
    <w:rsid w:val="00B01EBB"/>
    <w:rsid w:val="00B20A25"/>
    <w:rsid w:val="00B2119B"/>
    <w:rsid w:val="00B50E77"/>
    <w:rsid w:val="00BA40E0"/>
    <w:rsid w:val="00BD1384"/>
    <w:rsid w:val="00BF3C43"/>
    <w:rsid w:val="00C0001C"/>
    <w:rsid w:val="00C350B5"/>
    <w:rsid w:val="00C52588"/>
    <w:rsid w:val="00C63079"/>
    <w:rsid w:val="00C75C8C"/>
    <w:rsid w:val="00C84B67"/>
    <w:rsid w:val="00C929C7"/>
    <w:rsid w:val="00CA45B8"/>
    <w:rsid w:val="00CC1F48"/>
    <w:rsid w:val="00CE33E8"/>
    <w:rsid w:val="00D10483"/>
    <w:rsid w:val="00D15FCE"/>
    <w:rsid w:val="00D17928"/>
    <w:rsid w:val="00D26341"/>
    <w:rsid w:val="00D37723"/>
    <w:rsid w:val="00D56335"/>
    <w:rsid w:val="00D569CE"/>
    <w:rsid w:val="00D60B71"/>
    <w:rsid w:val="00D6295E"/>
    <w:rsid w:val="00D77810"/>
    <w:rsid w:val="00DA04A1"/>
    <w:rsid w:val="00DA35F0"/>
    <w:rsid w:val="00DA3B68"/>
    <w:rsid w:val="00DA4070"/>
    <w:rsid w:val="00DF4B4B"/>
    <w:rsid w:val="00DF5A40"/>
    <w:rsid w:val="00E0013C"/>
    <w:rsid w:val="00E13B06"/>
    <w:rsid w:val="00E26526"/>
    <w:rsid w:val="00E37D4A"/>
    <w:rsid w:val="00E57A22"/>
    <w:rsid w:val="00E616EC"/>
    <w:rsid w:val="00E81A69"/>
    <w:rsid w:val="00E85537"/>
    <w:rsid w:val="00EB511A"/>
    <w:rsid w:val="00ED0D93"/>
    <w:rsid w:val="00ED3FEE"/>
    <w:rsid w:val="00ED7025"/>
    <w:rsid w:val="00EF3BFE"/>
    <w:rsid w:val="00F41539"/>
    <w:rsid w:val="00F4325B"/>
    <w:rsid w:val="00F55862"/>
    <w:rsid w:val="00F63F29"/>
    <w:rsid w:val="00F646D2"/>
    <w:rsid w:val="00F821F8"/>
    <w:rsid w:val="00F83C00"/>
    <w:rsid w:val="00FA35C3"/>
    <w:rsid w:val="00FC499A"/>
    <w:rsid w:val="00FD0191"/>
    <w:rsid w:val="00FE3F4B"/>
    <w:rsid w:val="00FF572E"/>
    <w:rsid w:val="00FF7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,"/>
  <w14:docId w14:val="1C58F5FD"/>
  <w14:defaultImageDpi w14:val="96"/>
  <w15:docId w15:val="{B6562F5D-2F4A-8548-85D1-805AB0330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">
    <w:name w:val="Style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84433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4433E"/>
  </w:style>
  <w:style w:type="paragraph" w:styleId="Pieddepage">
    <w:name w:val="footer"/>
    <w:basedOn w:val="Normal"/>
    <w:link w:val="PieddepageCar"/>
    <w:uiPriority w:val="99"/>
    <w:unhideWhenUsed/>
    <w:rsid w:val="0084433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4433E"/>
  </w:style>
  <w:style w:type="table" w:styleId="Grilledutableau">
    <w:name w:val="Table Grid"/>
    <w:basedOn w:val="TableauNormal"/>
    <w:uiPriority w:val="59"/>
    <w:rsid w:val="00C75C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11B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11B4F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111B4F"/>
    <w:rPr>
      <w:color w:val="808080"/>
    </w:rPr>
  </w:style>
  <w:style w:type="paragraph" w:styleId="Paragraphedeliste">
    <w:name w:val="List Paragraph"/>
    <w:basedOn w:val="Normal"/>
    <w:uiPriority w:val="34"/>
    <w:qFormat/>
    <w:rsid w:val="004972F2"/>
    <w:pPr>
      <w:ind w:left="720"/>
      <w:contextualSpacing/>
    </w:pPr>
  </w:style>
  <w:style w:type="table" w:styleId="Grilleclaire-Accent1">
    <w:name w:val="Light Grid Accent 1"/>
    <w:basedOn w:val="TableauNormal"/>
    <w:uiPriority w:val="62"/>
    <w:rsid w:val="00CE33E8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028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onacim@sonacim.com" TargetMode="External"/><Relationship Id="rId1" Type="http://schemas.openxmlformats.org/officeDocument/2006/relationships/hyperlink" Target="mailto:sonacim@sonacim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RAMZI\Desktop\Cl&#233;%20BR%20SanDisk\Entete_externe_SONACIMOK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C:\Users\RAMZI\Desktop\Clé BR SanDisk\Entete_externe_SONACIMOK.dotx</Template>
  <TotalTime>4</TotalTime>
  <Pages>1</Pages>
  <Words>48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RAMZI</dc:creator>
  <cp:keywords>CreatedByIRIS_DPE_12.02</cp:keywords>
  <cp:lastModifiedBy>Microsoft Office User</cp:lastModifiedBy>
  <cp:revision>3</cp:revision>
  <cp:lastPrinted>2023-09-04T12:40:00Z</cp:lastPrinted>
  <dcterms:created xsi:type="dcterms:W3CDTF">2023-10-24T10:49:00Z</dcterms:created>
  <dcterms:modified xsi:type="dcterms:W3CDTF">2023-12-07T13:00:00Z</dcterms:modified>
</cp:coreProperties>
</file>